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447F3" w14:textId="6B12DAF2" w:rsidR="0019487C" w:rsidRPr="00462137" w:rsidRDefault="003F2BB5" w:rsidP="00400720">
      <w:pPr>
        <w:spacing w:before="120" w:after="0" w:line="240" w:lineRule="auto"/>
        <w:jc w:val="center"/>
        <w:rPr>
          <w:b/>
          <w:smallCaps/>
          <w:szCs w:val="28"/>
        </w:rPr>
      </w:pPr>
      <w:r w:rsidRPr="00462137">
        <w:rPr>
          <w:noProof/>
          <w:sz w:val="20"/>
          <w:szCs w:val="20"/>
          <w:lang w:eastAsia="en-US"/>
        </w:rPr>
        <w:drawing>
          <wp:anchor distT="0" distB="0" distL="114300" distR="114300" simplePos="0" relativeHeight="251732992" behindDoc="0" locked="0" layoutInCell="1" allowOverlap="1" wp14:anchorId="7FAE717D" wp14:editId="387CA154">
            <wp:simplePos x="0" y="0"/>
            <wp:positionH relativeFrom="margin">
              <wp:posOffset>4707890</wp:posOffset>
            </wp:positionH>
            <wp:positionV relativeFrom="margin">
              <wp:posOffset>428625</wp:posOffset>
            </wp:positionV>
            <wp:extent cx="2141855" cy="847725"/>
            <wp:effectExtent l="0" t="635" r="0" b="0"/>
            <wp:wrapSquare wrapText="bothSides"/>
            <wp:docPr id="7" name="Picture 7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5D74" w:rsidRPr="00462137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38EA63D7">
                <wp:simplePos x="0" y="0"/>
                <wp:positionH relativeFrom="margin">
                  <wp:posOffset>2381250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148E1743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C35A5D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AUTUMN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</w:t>
                            </w:r>
                            <w:r w:rsidR="00052B23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20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left:0;text-align:left;margin-left:187.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SavYf+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148E1743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C35A5D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AUTUMN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</w:t>
                      </w:r>
                      <w:r w:rsidR="00052B23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20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345D74" w:rsidRPr="00462137">
        <w:rPr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096BB46D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3340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  <w:lang w:eastAsia="en-US"/>
                              </w:rPr>
                              <w:drawing>
                                <wp:inline distT="0" distB="0" distL="0" distR="0" wp14:anchorId="7004BBB9" wp14:editId="4D93E510">
                                  <wp:extent cx="2352675" cy="1383030"/>
                                  <wp:effectExtent l="0" t="0" r="9525" b="762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675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left:0;text-align:left;margin-left:-3.75pt;margin-top:-4.5pt;width:420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  <w:lang w:eastAsia="en-US"/>
                        </w:rPr>
                        <w:drawing>
                          <wp:inline distT="0" distB="0" distL="0" distR="0" wp14:anchorId="7004BBB9" wp14:editId="4D93E510">
                            <wp:extent cx="2352675" cy="1383030"/>
                            <wp:effectExtent l="0" t="0" r="9525" b="762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8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9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52675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462137" w:rsidRPr="00462137">
        <w:rPr>
          <w:b/>
          <w:smallCaps/>
          <w:sz w:val="40"/>
          <w:szCs w:val="48"/>
        </w:rPr>
        <w:t>Community Unites for Derecho Cleanup</w:t>
      </w:r>
    </w:p>
    <w:p w14:paraId="641A4CF7" w14:textId="664E1E80" w:rsidR="00365BD8" w:rsidRPr="00847AFB" w:rsidRDefault="005104B9" w:rsidP="00B81ED8">
      <w:pPr>
        <w:spacing w:before="120" w:line="240" w:lineRule="auto"/>
        <w:ind w:right="-180"/>
        <w:jc w:val="left"/>
        <w:rPr>
          <w:rFonts w:cs="Times New Roman"/>
          <w:sz w:val="24"/>
          <w:szCs w:val="24"/>
        </w:rPr>
      </w:pPr>
      <w:r w:rsidRPr="00847AFB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5C6CA6B8" wp14:editId="4F62B61F">
                <wp:simplePos x="0" y="0"/>
                <wp:positionH relativeFrom="column">
                  <wp:posOffset>-127635</wp:posOffset>
                </wp:positionH>
                <wp:positionV relativeFrom="paragraph">
                  <wp:posOffset>45085</wp:posOffset>
                </wp:positionV>
                <wp:extent cx="2981325" cy="2130425"/>
                <wp:effectExtent l="0" t="0" r="9525" b="3175"/>
                <wp:wrapTight wrapText="bothSides">
                  <wp:wrapPolygon edited="0">
                    <wp:start x="0" y="0"/>
                    <wp:lineTo x="0" y="21439"/>
                    <wp:lineTo x="21531" y="21439"/>
                    <wp:lineTo x="21531" y="0"/>
                    <wp:lineTo x="0" y="0"/>
                  </wp:wrapPolygon>
                </wp:wrapTight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213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678B0B" w14:textId="1FF81A6F" w:rsidR="00143632" w:rsidRDefault="007A1D8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509F81" wp14:editId="608C941D">
                                  <wp:extent cx="2880360" cy="2029968"/>
                                  <wp:effectExtent l="0" t="0" r="0" b="889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1">
                                                    <a14:imgEffect>
                                                      <a14:colorTemperature colorTemp="5900"/>
                                                    </a14:imgEffect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083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0360" cy="202996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CA6B8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-10.05pt;margin-top:3.55pt;width:234.75pt;height:167.7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" fillcolor="white [3201]" stroked="f" strokeweight=".5pt">
                <v:textbox>
                  <w:txbxContent>
                    <w:p w14:paraId="09678B0B" w14:textId="1FF81A6F" w:rsidR="00143632" w:rsidRDefault="007A1D84">
                      <w:r>
                        <w:rPr>
                          <w:noProof/>
                        </w:rPr>
                        <w:drawing>
                          <wp:inline distT="0" distB="0" distL="0" distR="0" wp14:anchorId="7C509F81" wp14:editId="608C941D">
                            <wp:extent cx="2880360" cy="2029968"/>
                            <wp:effectExtent l="0" t="0" r="0" b="889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1">
                                              <a14:imgEffect>
                                                <a14:colorTemperature colorTemp="5900"/>
                                              </a14:imgEffect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083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880360" cy="202996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62137">
        <w:rPr>
          <w:rFonts w:cs="Times New Roman"/>
          <w:sz w:val="24"/>
          <w:szCs w:val="24"/>
        </w:rPr>
        <w:t>The August 10 derecho had barely exited the town before the sounds of chain saws began echoing around Grand Junction</w:t>
      </w:r>
      <w:r w:rsidR="0091765D">
        <w:rPr>
          <w:rFonts w:cs="Times New Roman"/>
          <w:sz w:val="24"/>
          <w:szCs w:val="24"/>
        </w:rPr>
        <w:t xml:space="preserve"> as cleanup began after the unexpected storm powered its way through.</w:t>
      </w:r>
      <w:r w:rsidR="00462137">
        <w:rPr>
          <w:rFonts w:cs="Times New Roman"/>
          <w:sz w:val="24"/>
          <w:szCs w:val="24"/>
        </w:rPr>
        <w:t xml:space="preserve"> </w:t>
      </w:r>
    </w:p>
    <w:p w14:paraId="55DFCD4F" w14:textId="5DF4F5E8" w:rsidR="0091765D" w:rsidRDefault="009D39B9" w:rsidP="009D39B9">
      <w:pPr>
        <w:spacing w:before="120" w:line="240" w:lineRule="auto"/>
        <w:ind w:right="-90"/>
        <w:jc w:val="left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 wp14:anchorId="0C1F4229" wp14:editId="2D7CB497">
                <wp:simplePos x="0" y="0"/>
                <wp:positionH relativeFrom="column">
                  <wp:posOffset>3680847</wp:posOffset>
                </wp:positionH>
                <wp:positionV relativeFrom="paragraph">
                  <wp:posOffset>653028</wp:posOffset>
                </wp:positionV>
                <wp:extent cx="2424430" cy="1550035"/>
                <wp:effectExtent l="0" t="0" r="0" b="0"/>
                <wp:wrapTight wrapText="bothSides">
                  <wp:wrapPolygon edited="0">
                    <wp:start x="0" y="0"/>
                    <wp:lineTo x="0" y="21237"/>
                    <wp:lineTo x="21385" y="21237"/>
                    <wp:lineTo x="21385" y="0"/>
                    <wp:lineTo x="0" y="0"/>
                  </wp:wrapPolygon>
                </wp:wrapTight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4430" cy="155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FC82E9" w14:textId="715BCBA3" w:rsidR="00F316D0" w:rsidRDefault="009D39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0D4564" wp14:editId="55C5D0B5">
                                  <wp:extent cx="2227580" cy="1452245"/>
                                  <wp:effectExtent l="0" t="0" r="1270" b="0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3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27580" cy="14522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F4229" id="Text Box 32" o:spid="_x0000_s1029" type="#_x0000_t202" style="position:absolute;margin-left:289.85pt;margin-top:51.4pt;width:190.9pt;height:122.05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" fillcolor="white [3201]" stroked="f" strokeweight=".5pt">
                <v:textbox>
                  <w:txbxContent>
                    <w:p w14:paraId="4BFC82E9" w14:textId="715BCBA3" w:rsidR="00F316D0" w:rsidRDefault="009D39B9">
                      <w:r>
                        <w:rPr>
                          <w:noProof/>
                        </w:rPr>
                        <w:drawing>
                          <wp:inline distT="0" distB="0" distL="0" distR="0" wp14:anchorId="690D4564" wp14:editId="55C5D0B5">
                            <wp:extent cx="2227580" cy="1452245"/>
                            <wp:effectExtent l="0" t="0" r="1270" b="0"/>
                            <wp:docPr id="35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3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27580" cy="14522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25E17">
        <w:rPr>
          <w:bCs/>
          <w:sz w:val="24"/>
          <w:szCs w:val="24"/>
        </w:rPr>
        <w:t>Residents came out of their homes mostly unscathed but clearly stunned by the devastation</w:t>
      </w:r>
      <w:r w:rsidR="0091765D">
        <w:rPr>
          <w:bCs/>
          <w:sz w:val="24"/>
          <w:szCs w:val="24"/>
        </w:rPr>
        <w:t xml:space="preserve"> surrounding them. </w:t>
      </w:r>
      <w:r w:rsidR="00F316D0" w:rsidRPr="00847AFB">
        <w:rPr>
          <w:bCs/>
          <w:sz w:val="24"/>
          <w:szCs w:val="24"/>
        </w:rPr>
        <w:t xml:space="preserve">Our small town lost </w:t>
      </w:r>
      <w:r w:rsidR="00F316D0">
        <w:rPr>
          <w:bCs/>
          <w:sz w:val="24"/>
          <w:szCs w:val="24"/>
        </w:rPr>
        <w:t>big limbs, many branches, and dozens</w:t>
      </w:r>
      <w:r w:rsidR="00F316D0" w:rsidRPr="00847AFB">
        <w:rPr>
          <w:bCs/>
          <w:sz w:val="24"/>
          <w:szCs w:val="24"/>
        </w:rPr>
        <w:t xml:space="preserve"> of trees, some of which were as old as the town.</w:t>
      </w:r>
      <w:r w:rsidR="00F316D0">
        <w:rPr>
          <w:bCs/>
          <w:sz w:val="24"/>
          <w:szCs w:val="24"/>
        </w:rPr>
        <w:t xml:space="preserve"> </w:t>
      </w:r>
      <w:r w:rsidR="005104B9">
        <w:rPr>
          <w:bCs/>
          <w:sz w:val="24"/>
          <w:szCs w:val="24"/>
        </w:rPr>
        <w:t>P</w:t>
      </w:r>
      <w:r w:rsidR="0091765D">
        <w:rPr>
          <w:bCs/>
          <w:sz w:val="24"/>
          <w:szCs w:val="24"/>
        </w:rPr>
        <w:t xml:space="preserve">arts of town lost power but the Municipal Light Plant, with help from other utility workers, had most electricity restored by nightfall. </w:t>
      </w:r>
    </w:p>
    <w:p w14:paraId="47E256EB" w14:textId="4FB6A01E" w:rsidR="0091765D" w:rsidRDefault="00842343" w:rsidP="0019487C">
      <w:pPr>
        <w:spacing w:before="120"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Community v</w:t>
      </w:r>
      <w:r w:rsidR="00F316D0">
        <w:rPr>
          <w:bCs/>
          <w:sz w:val="24"/>
          <w:szCs w:val="24"/>
        </w:rPr>
        <w:t xml:space="preserve">olunteers </w:t>
      </w:r>
      <w:r w:rsidR="00BB6FD0">
        <w:rPr>
          <w:bCs/>
          <w:sz w:val="24"/>
          <w:szCs w:val="24"/>
        </w:rPr>
        <w:t>worked</w:t>
      </w:r>
      <w:r w:rsidR="00F316D0">
        <w:rPr>
          <w:bCs/>
          <w:sz w:val="24"/>
          <w:szCs w:val="24"/>
        </w:rPr>
        <w:t xml:space="preserve"> to clear debris from streets, yards </w:t>
      </w:r>
      <w:r w:rsidR="00CF086E">
        <w:rPr>
          <w:bCs/>
          <w:sz w:val="24"/>
          <w:szCs w:val="24"/>
        </w:rPr>
        <w:t xml:space="preserve">and </w:t>
      </w:r>
      <w:r w:rsidR="00F316D0">
        <w:rPr>
          <w:bCs/>
          <w:sz w:val="24"/>
          <w:szCs w:val="24"/>
        </w:rPr>
        <w:t xml:space="preserve">driveways and off buildings. </w:t>
      </w:r>
      <w:r w:rsidR="00BB6FD0">
        <w:rPr>
          <w:bCs/>
          <w:sz w:val="24"/>
          <w:szCs w:val="24"/>
        </w:rPr>
        <w:t>Almost everyone</w:t>
      </w:r>
      <w:r w:rsidR="00F316D0">
        <w:rPr>
          <w:bCs/>
          <w:sz w:val="24"/>
          <w:szCs w:val="24"/>
        </w:rPr>
        <w:t xml:space="preserve"> who was able helped cut up and/or haul away trees and branches to the dump</w:t>
      </w:r>
      <w:r w:rsidR="00CF086E">
        <w:rPr>
          <w:bCs/>
          <w:sz w:val="24"/>
          <w:szCs w:val="24"/>
        </w:rPr>
        <w:t xml:space="preserve"> for the next several weeks</w:t>
      </w:r>
      <w:r w:rsidR="00F316D0">
        <w:rPr>
          <w:bCs/>
          <w:sz w:val="24"/>
          <w:szCs w:val="24"/>
        </w:rPr>
        <w:t xml:space="preserve">. </w:t>
      </w:r>
      <w:r w:rsidR="00BB6FD0">
        <w:rPr>
          <w:bCs/>
          <w:sz w:val="24"/>
          <w:szCs w:val="24"/>
        </w:rPr>
        <w:t xml:space="preserve">The brush pile in the town dump </w:t>
      </w:r>
      <w:r>
        <w:rPr>
          <w:bCs/>
          <w:sz w:val="24"/>
          <w:szCs w:val="24"/>
        </w:rPr>
        <w:t xml:space="preserve">is </w:t>
      </w:r>
      <w:r w:rsidR="00BB6FD0">
        <w:rPr>
          <w:bCs/>
          <w:sz w:val="24"/>
          <w:szCs w:val="24"/>
        </w:rPr>
        <w:t xml:space="preserve">now over </w:t>
      </w:r>
      <w:r>
        <w:rPr>
          <w:bCs/>
          <w:sz w:val="24"/>
          <w:szCs w:val="24"/>
        </w:rPr>
        <w:t>240</w:t>
      </w:r>
      <w:r w:rsidR="00BB6FD0" w:rsidRPr="00842343">
        <w:rPr>
          <w:bCs/>
          <w:sz w:val="24"/>
          <w:szCs w:val="24"/>
        </w:rPr>
        <w:t xml:space="preserve"> feet long</w:t>
      </w:r>
      <w:r>
        <w:rPr>
          <w:bCs/>
          <w:sz w:val="24"/>
          <w:szCs w:val="24"/>
        </w:rPr>
        <w:t>, 120 feet wide, and 35 feet high</w:t>
      </w:r>
      <w:r w:rsidR="00BB6FD0" w:rsidRPr="00842343">
        <w:rPr>
          <w:bCs/>
          <w:sz w:val="24"/>
          <w:szCs w:val="24"/>
        </w:rPr>
        <w:t>.</w:t>
      </w:r>
      <w:r w:rsidR="00BB6FD0">
        <w:rPr>
          <w:bCs/>
          <w:sz w:val="24"/>
          <w:szCs w:val="24"/>
        </w:rPr>
        <w:t xml:space="preserve"> </w:t>
      </w:r>
    </w:p>
    <w:p w14:paraId="563E1947" w14:textId="20629C83" w:rsidR="00BB6FD0" w:rsidRPr="003E178E" w:rsidRDefault="00842343" w:rsidP="0019487C">
      <w:pPr>
        <w:spacing w:before="120" w:line="240" w:lineRule="auto"/>
        <w:jc w:val="left"/>
        <w:rPr>
          <w:b/>
          <w:smallCaps/>
          <w:sz w:val="32"/>
          <w:szCs w:val="32"/>
        </w:rPr>
      </w:pPr>
      <w:r>
        <w:rPr>
          <w:b/>
          <w:smallCaps/>
          <w:sz w:val="32"/>
          <w:szCs w:val="32"/>
        </w:rPr>
        <w:t xml:space="preserve">Community </w:t>
      </w:r>
      <w:r w:rsidR="00BB6FD0" w:rsidRPr="003E178E">
        <w:rPr>
          <w:b/>
          <w:smallCaps/>
          <w:sz w:val="32"/>
          <w:szCs w:val="32"/>
        </w:rPr>
        <w:t>Park Cleanup Day</w:t>
      </w:r>
      <w:r w:rsidR="005104B9" w:rsidRPr="003E178E">
        <w:rPr>
          <w:b/>
          <w:smallCaps/>
          <w:sz w:val="32"/>
          <w:szCs w:val="32"/>
        </w:rPr>
        <w:t xml:space="preserve"> </w:t>
      </w:r>
      <w:r>
        <w:rPr>
          <w:b/>
          <w:smallCaps/>
          <w:sz w:val="32"/>
          <w:szCs w:val="32"/>
        </w:rPr>
        <w:t xml:space="preserve">Saturday, </w:t>
      </w:r>
      <w:r w:rsidR="005104B9" w:rsidRPr="003E178E">
        <w:rPr>
          <w:b/>
          <w:smallCaps/>
          <w:sz w:val="32"/>
          <w:szCs w:val="32"/>
        </w:rPr>
        <w:t>Oct. 17</w:t>
      </w:r>
    </w:p>
    <w:p w14:paraId="0B7DFB27" w14:textId="48EDCD1A" w:rsidR="005104B9" w:rsidRDefault="00F316D0" w:rsidP="0019487C">
      <w:pPr>
        <w:spacing w:before="120" w:line="240" w:lineRule="auto"/>
        <w:jc w:val="left"/>
        <w:rPr>
          <w:bCs/>
          <w:sz w:val="24"/>
          <w:szCs w:val="24"/>
        </w:rPr>
      </w:pPr>
      <w:r>
        <w:rPr>
          <w:noProof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72B98F9" wp14:editId="465DD7CF">
                <wp:simplePos x="0" y="0"/>
                <wp:positionH relativeFrom="column">
                  <wp:posOffset>-71755</wp:posOffset>
                </wp:positionH>
                <wp:positionV relativeFrom="paragraph">
                  <wp:posOffset>197485</wp:posOffset>
                </wp:positionV>
                <wp:extent cx="3339465" cy="1581785"/>
                <wp:effectExtent l="0" t="0" r="0" b="0"/>
                <wp:wrapSquare wrapText="bothSides"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9465" cy="1581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27E1F5" w14:textId="410F30FE" w:rsidR="00983E45" w:rsidRDefault="009D39B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430580" wp14:editId="54FF487C">
                                  <wp:extent cx="3427012" cy="1945061"/>
                                  <wp:effectExtent l="0" t="0" r="2540" b="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30649" cy="1947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B98F9" id="Text Box 30" o:spid="_x0000_s1030" type="#_x0000_t202" style="position:absolute;margin-left:-5.65pt;margin-top:15.55pt;width:262.95pt;height:124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" fillcolor="white [3201]" stroked="f" strokeweight=".5pt">
                <v:textbox>
                  <w:txbxContent>
                    <w:p w14:paraId="6827E1F5" w14:textId="410F30FE" w:rsidR="00983E45" w:rsidRDefault="009D39B9">
                      <w:r>
                        <w:rPr>
                          <w:noProof/>
                        </w:rPr>
                        <w:drawing>
                          <wp:inline distT="0" distB="0" distL="0" distR="0" wp14:anchorId="3C430580" wp14:editId="54FF487C">
                            <wp:extent cx="3427012" cy="1945061"/>
                            <wp:effectExtent l="0" t="0" r="2540" b="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30649" cy="1947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5E17">
        <w:rPr>
          <w:bCs/>
          <w:sz w:val="24"/>
          <w:szCs w:val="24"/>
        </w:rPr>
        <w:t xml:space="preserve">Among the hardest hit areas was the park, </w:t>
      </w:r>
      <w:r w:rsidR="00EC25B0">
        <w:rPr>
          <w:bCs/>
          <w:sz w:val="24"/>
          <w:szCs w:val="24"/>
        </w:rPr>
        <w:t>with m</w:t>
      </w:r>
      <w:r w:rsidR="005104B9">
        <w:rPr>
          <w:bCs/>
          <w:sz w:val="24"/>
          <w:szCs w:val="24"/>
        </w:rPr>
        <w:t xml:space="preserve">any </w:t>
      </w:r>
      <w:r w:rsidR="00EC25B0">
        <w:rPr>
          <w:bCs/>
          <w:sz w:val="24"/>
          <w:szCs w:val="24"/>
        </w:rPr>
        <w:t>trees down and branches covering the ground.</w:t>
      </w:r>
      <w:r w:rsidR="00125E17">
        <w:rPr>
          <w:bCs/>
          <w:sz w:val="24"/>
          <w:szCs w:val="24"/>
        </w:rPr>
        <w:t xml:space="preserve"> </w:t>
      </w:r>
      <w:r w:rsidR="00842343">
        <w:rPr>
          <w:bCs/>
          <w:sz w:val="24"/>
          <w:szCs w:val="24"/>
        </w:rPr>
        <w:t>T</w:t>
      </w:r>
      <w:r w:rsidR="005104B9">
        <w:rPr>
          <w:bCs/>
          <w:sz w:val="24"/>
          <w:szCs w:val="24"/>
        </w:rPr>
        <w:t>he park has been closed since the derecho</w:t>
      </w:r>
      <w:r w:rsidR="00842343">
        <w:rPr>
          <w:bCs/>
          <w:sz w:val="24"/>
          <w:szCs w:val="24"/>
        </w:rPr>
        <w:t xml:space="preserve"> due to unsafe conditions from the damage</w:t>
      </w:r>
      <w:r w:rsidR="005104B9">
        <w:rPr>
          <w:bCs/>
          <w:sz w:val="24"/>
          <w:szCs w:val="24"/>
        </w:rPr>
        <w:t>.</w:t>
      </w:r>
    </w:p>
    <w:p w14:paraId="3BDA7F36" w14:textId="0EFAD17B" w:rsidR="003F2BB5" w:rsidRDefault="009D67BD" w:rsidP="00CA34EE">
      <w:pPr>
        <w:spacing w:before="120" w:line="240" w:lineRule="auto"/>
        <w:jc w:val="left"/>
        <w:rPr>
          <w:bCs/>
          <w:sz w:val="24"/>
          <w:szCs w:val="24"/>
        </w:rPr>
      </w:pPr>
      <w:r w:rsidRPr="009D67BD">
        <w:rPr>
          <w:bCs/>
          <w:sz w:val="24"/>
          <w:szCs w:val="24"/>
        </w:rPr>
        <w:t xml:space="preserve">The GJ City Council </w:t>
      </w:r>
      <w:r w:rsidR="00EC25B0" w:rsidRPr="009D67BD">
        <w:rPr>
          <w:bCs/>
          <w:sz w:val="24"/>
          <w:szCs w:val="24"/>
        </w:rPr>
        <w:t>has designated</w:t>
      </w:r>
      <w:r>
        <w:rPr>
          <w:b/>
          <w:sz w:val="24"/>
          <w:szCs w:val="24"/>
        </w:rPr>
        <w:t xml:space="preserve"> Saturday, Oct. 17, from 9 a.m. to 3 p.m.</w:t>
      </w:r>
      <w:r w:rsidR="00EC25B0" w:rsidRPr="003E178E">
        <w:rPr>
          <w:b/>
          <w:sz w:val="24"/>
          <w:szCs w:val="24"/>
        </w:rPr>
        <w:t xml:space="preserve"> as </w:t>
      </w:r>
      <w:r w:rsidR="00B81ED8" w:rsidRPr="003E178E">
        <w:rPr>
          <w:b/>
          <w:sz w:val="24"/>
          <w:szCs w:val="24"/>
        </w:rPr>
        <w:t>Park Cleanup Day</w:t>
      </w:r>
      <w:r w:rsidR="00B81ED8">
        <w:rPr>
          <w:bCs/>
          <w:sz w:val="24"/>
          <w:szCs w:val="24"/>
        </w:rPr>
        <w:t xml:space="preserve">. </w:t>
      </w:r>
      <w:r w:rsidR="005104B9">
        <w:rPr>
          <w:bCs/>
          <w:sz w:val="24"/>
          <w:szCs w:val="24"/>
        </w:rPr>
        <w:t xml:space="preserve">Everyone is </w:t>
      </w:r>
      <w:r w:rsidR="003E178E">
        <w:rPr>
          <w:bCs/>
          <w:sz w:val="24"/>
          <w:szCs w:val="24"/>
        </w:rPr>
        <w:t xml:space="preserve">encouraged </w:t>
      </w:r>
      <w:r w:rsidR="005104B9">
        <w:rPr>
          <w:bCs/>
          <w:sz w:val="24"/>
          <w:szCs w:val="24"/>
        </w:rPr>
        <w:t>to come</w:t>
      </w:r>
      <w:r w:rsidR="003E178E">
        <w:rPr>
          <w:bCs/>
          <w:sz w:val="24"/>
          <w:szCs w:val="24"/>
        </w:rPr>
        <w:t>, even for an hour or two, to</w:t>
      </w:r>
      <w:r w:rsidR="005104B9">
        <w:rPr>
          <w:bCs/>
          <w:sz w:val="24"/>
          <w:szCs w:val="24"/>
        </w:rPr>
        <w:t xml:space="preserve"> pick up sticks, rake, and </w:t>
      </w:r>
      <w:r w:rsidR="003E178E">
        <w:rPr>
          <w:bCs/>
          <w:sz w:val="24"/>
          <w:szCs w:val="24"/>
        </w:rPr>
        <w:t xml:space="preserve">help </w:t>
      </w:r>
      <w:r w:rsidR="005104B9">
        <w:rPr>
          <w:bCs/>
          <w:sz w:val="24"/>
          <w:szCs w:val="24"/>
        </w:rPr>
        <w:t>clean up the park so it can reopen for everyone’s enjoyment again.</w:t>
      </w:r>
    </w:p>
    <w:p w14:paraId="1CC7FE91" w14:textId="7942F551" w:rsidR="00BB6FD0" w:rsidRDefault="00BB6FD0" w:rsidP="00CA34EE">
      <w:pPr>
        <w:spacing w:before="120" w:line="240" w:lineRule="auto"/>
        <w:jc w:val="left"/>
        <w:rPr>
          <w:sz w:val="24"/>
        </w:rPr>
      </w:pPr>
    </w:p>
    <w:p w14:paraId="2B55FB6B" w14:textId="484F143B" w:rsidR="00BB6FD0" w:rsidRDefault="00BB6FD0" w:rsidP="00CA34EE">
      <w:pPr>
        <w:spacing w:before="120" w:line="240" w:lineRule="auto"/>
        <w:jc w:val="left"/>
        <w:rPr>
          <w:sz w:val="24"/>
        </w:rPr>
        <w:sectPr w:rsidR="00BB6FD0" w:rsidSect="003F2BB5">
          <w:type w:val="continuous"/>
          <w:pgSz w:w="12240" w:h="15840"/>
          <w:pgMar w:top="1440" w:right="1350" w:bottom="1440" w:left="1440" w:header="720" w:footer="720" w:gutter="0"/>
          <w:cols w:space="900"/>
          <w:docGrid w:linePitch="360"/>
        </w:sectPr>
      </w:pPr>
    </w:p>
    <w:p w14:paraId="4A4878DB" w14:textId="0B842F0D" w:rsidR="004A67EC" w:rsidRPr="00BF3EC9" w:rsidRDefault="004A67EC" w:rsidP="004A67EC">
      <w:pPr>
        <w:spacing w:after="0" w:line="240" w:lineRule="auto"/>
        <w:jc w:val="left"/>
        <w:rPr>
          <w:b/>
          <w:smallCaps/>
          <w:sz w:val="36"/>
          <w:szCs w:val="44"/>
        </w:rPr>
      </w:pPr>
      <w:r>
        <w:rPr>
          <w:b/>
          <w:smallCaps/>
          <w:sz w:val="36"/>
          <w:szCs w:val="44"/>
        </w:rPr>
        <w:lastRenderedPageBreak/>
        <w:t xml:space="preserve">It’s </w:t>
      </w:r>
      <w:r>
        <w:rPr>
          <w:b/>
          <w:smallCaps/>
          <w:sz w:val="36"/>
          <w:szCs w:val="44"/>
        </w:rPr>
        <w:t>Been Quite a Year!</w:t>
      </w:r>
    </w:p>
    <w:p w14:paraId="5951474B" w14:textId="209C3AC4" w:rsidR="004A67EC" w:rsidRDefault="004A67EC" w:rsidP="004A67EC">
      <w:pPr>
        <w:spacing w:before="120" w:line="240" w:lineRule="auto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What with the coronavirus pandemic keeping folks at home, the extreme drought drying out area crops, and the August derecho destroying trees and fields, Grand Junction has had quite a </w:t>
      </w:r>
      <w:proofErr w:type="gramStart"/>
      <w:r>
        <w:rPr>
          <w:rFonts w:cs="Times New Roman"/>
          <w:sz w:val="24"/>
          <w:szCs w:val="24"/>
        </w:rPr>
        <w:t>2020.</w:t>
      </w:r>
      <w:proofErr w:type="gramEnd"/>
      <w:r>
        <w:rPr>
          <w:rFonts w:cs="Times New Roman"/>
          <w:sz w:val="24"/>
          <w:szCs w:val="24"/>
        </w:rPr>
        <w:t xml:space="preserve"> But it </w:t>
      </w:r>
      <w:proofErr w:type="gramStart"/>
      <w:r>
        <w:rPr>
          <w:rFonts w:cs="Times New Roman"/>
          <w:sz w:val="24"/>
          <w:szCs w:val="24"/>
        </w:rPr>
        <w:t>hasn’t</w:t>
      </w:r>
      <w:proofErr w:type="gramEnd"/>
      <w:r>
        <w:rPr>
          <w:rFonts w:cs="Times New Roman"/>
          <w:sz w:val="24"/>
          <w:szCs w:val="24"/>
        </w:rPr>
        <w:t xml:space="preserve"> been ALL bad…</w:t>
      </w:r>
    </w:p>
    <w:p w14:paraId="1E28EB01" w14:textId="77777777" w:rsidR="004A67EC" w:rsidRPr="00716231" w:rsidRDefault="004A67EC" w:rsidP="004A67EC">
      <w:pPr>
        <w:spacing w:before="120" w:line="240" w:lineRule="auto"/>
        <w:jc w:val="left"/>
        <w:rPr>
          <w:bCs/>
          <w:sz w:val="24"/>
          <w:szCs w:val="24"/>
        </w:rPr>
      </w:pPr>
      <w:proofErr w:type="gramStart"/>
      <w:r w:rsidRPr="00716231">
        <w:rPr>
          <w:bCs/>
          <w:sz w:val="24"/>
          <w:szCs w:val="24"/>
        </w:rPr>
        <w:t>So</w:t>
      </w:r>
      <w:proofErr w:type="gramEnd"/>
      <w:r w:rsidRPr="00716231">
        <w:rPr>
          <w:bCs/>
          <w:sz w:val="24"/>
          <w:szCs w:val="24"/>
        </w:rPr>
        <w:t xml:space="preserve"> what has the city be able to </w:t>
      </w:r>
      <w:r>
        <w:rPr>
          <w:bCs/>
          <w:sz w:val="24"/>
          <w:szCs w:val="24"/>
        </w:rPr>
        <w:t>get done</w:t>
      </w:r>
      <w:r w:rsidRPr="00716231">
        <w:rPr>
          <w:bCs/>
          <w:sz w:val="24"/>
          <w:szCs w:val="24"/>
        </w:rPr>
        <w:t xml:space="preserve"> so far this year? </w:t>
      </w:r>
    </w:p>
    <w:p w14:paraId="22CC4847" w14:textId="5D98BE3B" w:rsidR="004A67EC" w:rsidRDefault="004A67EC" w:rsidP="004A67EC">
      <w:pPr>
        <w:spacing w:before="120" w:line="240" w:lineRule="auto"/>
        <w:jc w:val="left"/>
        <w:rPr>
          <w:bCs/>
          <w:sz w:val="24"/>
          <w:szCs w:val="24"/>
        </w:rPr>
      </w:pPr>
      <w:r w:rsidRPr="00716231">
        <w:rPr>
          <w:b/>
          <w:sz w:val="24"/>
          <w:szCs w:val="24"/>
        </w:rPr>
        <w:t xml:space="preserve">In </w:t>
      </w:r>
      <w:proofErr w:type="gramStart"/>
      <w:r w:rsidRPr="00716231">
        <w:rPr>
          <w:b/>
          <w:sz w:val="24"/>
          <w:szCs w:val="24"/>
        </w:rPr>
        <w:t>April</w:t>
      </w:r>
      <w:proofErr w:type="gramEnd"/>
      <w:r w:rsidRPr="00716231">
        <w:rPr>
          <w:b/>
          <w:sz w:val="24"/>
          <w:szCs w:val="24"/>
        </w:rPr>
        <w:t xml:space="preserve"> the city received a</w:t>
      </w:r>
      <w:r>
        <w:rPr>
          <w:bCs/>
          <w:sz w:val="24"/>
          <w:szCs w:val="24"/>
        </w:rPr>
        <w:t xml:space="preserve"> </w:t>
      </w:r>
      <w:r w:rsidRPr="0094090C">
        <w:rPr>
          <w:b/>
          <w:sz w:val="24"/>
          <w:szCs w:val="24"/>
        </w:rPr>
        <w:t xml:space="preserve">grant from the Greene County </w:t>
      </w:r>
      <w:r>
        <w:rPr>
          <w:b/>
          <w:sz w:val="24"/>
          <w:szCs w:val="24"/>
        </w:rPr>
        <w:t xml:space="preserve">Community </w:t>
      </w:r>
      <w:r w:rsidRPr="0094090C">
        <w:rPr>
          <w:b/>
          <w:sz w:val="24"/>
          <w:szCs w:val="24"/>
        </w:rPr>
        <w:t>Foundation</w:t>
      </w:r>
      <w:r>
        <w:rPr>
          <w:bCs/>
          <w:sz w:val="24"/>
          <w:szCs w:val="24"/>
        </w:rPr>
        <w:t xml:space="preserve"> to resurface the sports court at 12th and Hager with a new concrete slab. A</w:t>
      </w:r>
      <w:r w:rsidR="00842343">
        <w:rPr>
          <w:bCs/>
          <w:sz w:val="24"/>
          <w:szCs w:val="24"/>
        </w:rPr>
        <w:t>n earlier</w:t>
      </w:r>
      <w:r w:rsidR="00D05DAD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grant was used to clean up the area, </w:t>
      </w:r>
      <w:r w:rsidR="00D05DAD">
        <w:rPr>
          <w:bCs/>
          <w:sz w:val="24"/>
          <w:szCs w:val="24"/>
        </w:rPr>
        <w:t>upgrade landscaping and lighting, and install new backboards and poles</w:t>
      </w:r>
      <w:r>
        <w:rPr>
          <w:bCs/>
          <w:sz w:val="24"/>
          <w:szCs w:val="24"/>
        </w:rPr>
        <w:t xml:space="preserve">. The resurfacing was </w:t>
      </w:r>
      <w:r w:rsidR="00842343">
        <w:rPr>
          <w:bCs/>
          <w:sz w:val="24"/>
          <w:szCs w:val="24"/>
        </w:rPr>
        <w:t xml:space="preserve">done </w:t>
      </w:r>
      <w:r>
        <w:rPr>
          <w:bCs/>
          <w:sz w:val="24"/>
          <w:szCs w:val="24"/>
        </w:rPr>
        <w:t>in June and is a</w:t>
      </w:r>
      <w:r w:rsidR="00D05DAD">
        <w:rPr>
          <w:bCs/>
          <w:sz w:val="24"/>
          <w:szCs w:val="24"/>
        </w:rPr>
        <w:t>n</w:t>
      </w:r>
      <w:r>
        <w:rPr>
          <w:bCs/>
          <w:sz w:val="24"/>
          <w:szCs w:val="24"/>
        </w:rPr>
        <w:t xml:space="preserve"> improvement to the overall school site. </w:t>
      </w:r>
    </w:p>
    <w:p w14:paraId="03562D66" w14:textId="486D5C8A" w:rsidR="00B61EF4" w:rsidRDefault="00B61EF4" w:rsidP="004A67EC">
      <w:pPr>
        <w:spacing w:before="120" w:line="240" w:lineRule="auto"/>
        <w:jc w:val="left"/>
        <w:rPr>
          <w:bCs/>
          <w:sz w:val="24"/>
          <w:szCs w:val="24"/>
        </w:rPr>
      </w:pPr>
      <w:r w:rsidRPr="00B61EF4">
        <w:rPr>
          <w:b/>
          <w:sz w:val="24"/>
          <w:szCs w:val="24"/>
        </w:rPr>
        <w:t>In May,</w:t>
      </w:r>
      <w:r>
        <w:rPr>
          <w:bCs/>
          <w:sz w:val="24"/>
          <w:szCs w:val="24"/>
        </w:rPr>
        <w:t xml:space="preserve"> City Council approved installation of a sidewalk between the Community Center and the storage shed with financial contributions from Lions Club and Horizons.</w:t>
      </w:r>
    </w:p>
    <w:p w14:paraId="252FD992" w14:textId="244B99C0" w:rsidR="004A67EC" w:rsidRDefault="004A67EC" w:rsidP="004A67EC">
      <w:pPr>
        <w:spacing w:before="120"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Grand Junction held </w:t>
      </w:r>
      <w:r w:rsidRPr="00716231">
        <w:rPr>
          <w:b/>
          <w:sz w:val="24"/>
          <w:szCs w:val="24"/>
        </w:rPr>
        <w:t>a successful</w:t>
      </w:r>
      <w:r>
        <w:rPr>
          <w:bCs/>
          <w:sz w:val="24"/>
          <w:szCs w:val="24"/>
        </w:rPr>
        <w:t xml:space="preserve"> </w:t>
      </w:r>
      <w:r w:rsidRPr="0094090C">
        <w:rPr>
          <w:b/>
          <w:sz w:val="24"/>
          <w:szCs w:val="24"/>
        </w:rPr>
        <w:t>citywide clean-up day on Saturday, June 27</w:t>
      </w:r>
      <w:r>
        <w:rPr>
          <w:bCs/>
          <w:sz w:val="24"/>
          <w:szCs w:val="24"/>
        </w:rPr>
        <w:t xml:space="preserve">. </w:t>
      </w:r>
      <w:r w:rsidR="003E178E">
        <w:rPr>
          <w:bCs/>
          <w:sz w:val="24"/>
          <w:szCs w:val="24"/>
        </w:rPr>
        <w:t>T</w:t>
      </w:r>
      <w:r w:rsidR="00D05DAD">
        <w:rPr>
          <w:bCs/>
          <w:sz w:val="24"/>
          <w:szCs w:val="24"/>
        </w:rPr>
        <w:t>he</w:t>
      </w:r>
      <w:r>
        <w:rPr>
          <w:bCs/>
          <w:sz w:val="24"/>
          <w:szCs w:val="24"/>
        </w:rPr>
        <w:t xml:space="preserve"> later-than-usual date</w:t>
      </w:r>
      <w:r w:rsidR="005104B9">
        <w:rPr>
          <w:bCs/>
          <w:sz w:val="24"/>
          <w:szCs w:val="24"/>
        </w:rPr>
        <w:t xml:space="preserve"> </w:t>
      </w:r>
      <w:r w:rsidR="003E178E">
        <w:rPr>
          <w:bCs/>
          <w:sz w:val="24"/>
          <w:szCs w:val="24"/>
        </w:rPr>
        <w:t xml:space="preserve">meant fewer </w:t>
      </w:r>
      <w:proofErr w:type="gramStart"/>
      <w:r w:rsidR="003E178E">
        <w:rPr>
          <w:bCs/>
          <w:sz w:val="24"/>
          <w:szCs w:val="24"/>
        </w:rPr>
        <w:t>helpers</w:t>
      </w:r>
      <w:proofErr w:type="gramEnd"/>
      <w:r>
        <w:rPr>
          <w:bCs/>
          <w:sz w:val="24"/>
          <w:szCs w:val="24"/>
        </w:rPr>
        <w:t xml:space="preserve"> </w:t>
      </w:r>
      <w:r w:rsidR="00D05DAD">
        <w:rPr>
          <w:bCs/>
          <w:sz w:val="24"/>
          <w:szCs w:val="24"/>
        </w:rPr>
        <w:t xml:space="preserve">but </w:t>
      </w:r>
      <w:r>
        <w:rPr>
          <w:bCs/>
          <w:sz w:val="24"/>
          <w:szCs w:val="24"/>
        </w:rPr>
        <w:t xml:space="preserve">we managed to pick up even more junk than </w:t>
      </w:r>
      <w:r w:rsidR="003E178E">
        <w:rPr>
          <w:bCs/>
          <w:sz w:val="24"/>
          <w:szCs w:val="24"/>
        </w:rPr>
        <w:t>last year</w:t>
      </w:r>
      <w:r>
        <w:rPr>
          <w:bCs/>
          <w:sz w:val="24"/>
          <w:szCs w:val="24"/>
        </w:rPr>
        <w:t>. Thanks go to all the hard-working volunteers who pitched in and picked up as well as to the Ladies Club for the rolls and sandwiches to keep everyone’s energy up.</w:t>
      </w:r>
    </w:p>
    <w:p w14:paraId="23CC87E5" w14:textId="2B60D8D0" w:rsidR="00143632" w:rsidRDefault="004A67EC" w:rsidP="004A67EC">
      <w:pPr>
        <w:spacing w:before="120" w:line="240" w:lineRule="auto"/>
        <w:jc w:val="left"/>
        <w:rPr>
          <w:sz w:val="24"/>
        </w:rPr>
      </w:pPr>
      <w:r>
        <w:rPr>
          <w:sz w:val="24"/>
        </w:rPr>
        <w:t xml:space="preserve">Despite the uncertain times, </w:t>
      </w:r>
      <w:r w:rsidR="003E178E">
        <w:rPr>
          <w:b/>
          <w:bCs/>
          <w:sz w:val="24"/>
        </w:rPr>
        <w:t>GJ</w:t>
      </w:r>
      <w:r>
        <w:rPr>
          <w:sz w:val="24"/>
        </w:rPr>
        <w:t xml:space="preserve"> </w:t>
      </w:r>
      <w:r w:rsidRPr="00716231">
        <w:rPr>
          <w:b/>
          <w:bCs/>
          <w:sz w:val="24"/>
        </w:rPr>
        <w:t>open</w:t>
      </w:r>
      <w:r>
        <w:rPr>
          <w:b/>
          <w:bCs/>
          <w:sz w:val="24"/>
        </w:rPr>
        <w:t>ed</w:t>
      </w:r>
      <w:r w:rsidRPr="00716231">
        <w:rPr>
          <w:b/>
          <w:bCs/>
          <w:sz w:val="24"/>
        </w:rPr>
        <w:t xml:space="preserve"> the municipal pool on July 1.</w:t>
      </w:r>
      <w:r>
        <w:rPr>
          <w:sz w:val="24"/>
        </w:rPr>
        <w:t xml:space="preserve"> </w:t>
      </w:r>
      <w:r w:rsidR="003E178E">
        <w:rPr>
          <w:sz w:val="24"/>
        </w:rPr>
        <w:t>T</w:t>
      </w:r>
      <w:r>
        <w:rPr>
          <w:sz w:val="24"/>
        </w:rPr>
        <w:t xml:space="preserve">he pool had very steady </w:t>
      </w:r>
      <w:r w:rsidR="00B61EF4">
        <w:rPr>
          <w:sz w:val="24"/>
        </w:rPr>
        <w:t>attendance</w:t>
      </w:r>
      <w:r>
        <w:rPr>
          <w:sz w:val="24"/>
        </w:rPr>
        <w:t xml:space="preserve"> as well as two pool parties booked from Perry. </w:t>
      </w:r>
      <w:r w:rsidR="003F2BB5">
        <w:rPr>
          <w:sz w:val="24"/>
        </w:rPr>
        <w:t>Overall,</w:t>
      </w:r>
      <w:r>
        <w:rPr>
          <w:sz w:val="24"/>
        </w:rPr>
        <w:t xml:space="preserve"> it was a much better year than expect</w:t>
      </w:r>
      <w:r w:rsidR="003F2BB5">
        <w:rPr>
          <w:sz w:val="24"/>
        </w:rPr>
        <w:t>ed</w:t>
      </w:r>
      <w:r>
        <w:rPr>
          <w:sz w:val="24"/>
        </w:rPr>
        <w:t xml:space="preserve">, and the pool crew made extra efforts in following coronavirus guidelines </w:t>
      </w:r>
      <w:r w:rsidR="00B61EF4">
        <w:rPr>
          <w:sz w:val="24"/>
        </w:rPr>
        <w:t>in</w:t>
      </w:r>
      <w:r>
        <w:rPr>
          <w:sz w:val="24"/>
        </w:rPr>
        <w:t xml:space="preserve"> cleaning and keeping people safe. </w:t>
      </w:r>
    </w:p>
    <w:p w14:paraId="010C1750" w14:textId="2E6B116B" w:rsidR="003F2BB5" w:rsidRDefault="007525D8" w:rsidP="004A67EC">
      <w:pPr>
        <w:spacing w:before="120" w:line="240" w:lineRule="auto"/>
        <w:jc w:val="left"/>
        <w:rPr>
          <w:sz w:val="24"/>
        </w:rPr>
      </w:pPr>
      <w:r w:rsidRPr="0062152B">
        <w:rPr>
          <w:b/>
          <w:smallCaps/>
          <w:noProof/>
          <w:color w:val="FF0000"/>
          <w:sz w:val="32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A75F2BD" wp14:editId="4B91195E">
                <wp:simplePos x="0" y="0"/>
                <wp:positionH relativeFrom="margin">
                  <wp:posOffset>-31115</wp:posOffset>
                </wp:positionH>
                <wp:positionV relativeFrom="margin">
                  <wp:posOffset>7084060</wp:posOffset>
                </wp:positionV>
                <wp:extent cx="6384290" cy="1097280"/>
                <wp:effectExtent l="19050" t="19050" r="16510" b="26670"/>
                <wp:wrapTopAndBottom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4290" cy="1097280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4CA82EF" w14:textId="77777777" w:rsidR="00CD52E2" w:rsidRDefault="00CD52E2" w:rsidP="00CD52E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480DEA82" w14:textId="77777777" w:rsidR="00CD52E2" w:rsidRDefault="00CD52E2" w:rsidP="00CD52E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Office hours are Monday ─ Friday, 9 am to noon or by appointment</w:t>
                            </w:r>
                          </w:p>
                          <w:p w14:paraId="58EA5557" w14:textId="77777777" w:rsidR="00CD52E2" w:rsidRPr="00B0763B" w:rsidRDefault="00CD52E2" w:rsidP="00CD52E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5F2BD" id="Rectangle 4" o:spid="_x0000_s1031" style="position:absolute;margin-left:-2.45pt;margin-top:557.8pt;width:502.7pt;height:86.4pt;z-index:251730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" fillcolor="#6f6f74" strokecolor="#6f6f74" strokeweight="3.5pt">
                <v:stroke linestyle="thinThick"/>
                <v:textbox>
                  <w:txbxContent>
                    <w:p w14:paraId="64CA82EF" w14:textId="77777777" w:rsidR="00CD52E2" w:rsidRDefault="00CD52E2" w:rsidP="00CD52E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480DEA82" w14:textId="77777777" w:rsidR="00CD52E2" w:rsidRDefault="00CD52E2" w:rsidP="00CD52E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Office hours are Monday ─ Friday, 9 am to noon or by appointment</w:t>
                      </w:r>
                    </w:p>
                    <w:p w14:paraId="58EA5557" w14:textId="77777777" w:rsidR="00CD52E2" w:rsidRPr="00B0763B" w:rsidRDefault="00CD52E2" w:rsidP="00CD52E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3F2BB5">
        <w:rPr>
          <w:sz w:val="24"/>
        </w:rPr>
        <w:t xml:space="preserve">Utilizing leftover grant funds, </w:t>
      </w:r>
      <w:r w:rsidR="003F2BB5" w:rsidRPr="003F2BB5">
        <w:rPr>
          <w:b/>
          <w:bCs/>
          <w:sz w:val="24"/>
        </w:rPr>
        <w:t xml:space="preserve">in August the city purchased LED lights to be installed all </w:t>
      </w:r>
      <w:r w:rsidR="003F2BB5" w:rsidRPr="003F2BB5">
        <w:rPr>
          <w:b/>
          <w:bCs/>
          <w:sz w:val="24"/>
        </w:rPr>
        <w:t>along Main Street</w:t>
      </w:r>
      <w:r w:rsidR="003F2BB5">
        <w:rPr>
          <w:sz w:val="24"/>
        </w:rPr>
        <w:t xml:space="preserve"> as soon as the Light Plant can get them installed.</w:t>
      </w:r>
    </w:p>
    <w:p w14:paraId="559922B3" w14:textId="78068D63" w:rsidR="00CA34EE" w:rsidRPr="00CA34EE" w:rsidRDefault="004A67EC" w:rsidP="004A67EC">
      <w:pPr>
        <w:spacing w:line="240" w:lineRule="auto"/>
        <w:jc w:val="left"/>
        <w:rPr>
          <w:bCs/>
          <w:smallCaps/>
          <w:sz w:val="24"/>
          <w:szCs w:val="24"/>
        </w:rPr>
      </w:pPr>
      <w:r w:rsidRPr="00210859">
        <w:rPr>
          <w:b/>
          <w:bCs/>
          <w:sz w:val="24"/>
        </w:rPr>
        <w:t>In September, the town got its planned road repairs accomplished.</w:t>
      </w:r>
      <w:r>
        <w:rPr>
          <w:sz w:val="24"/>
        </w:rPr>
        <w:t xml:space="preserve"> </w:t>
      </w:r>
      <w:r>
        <w:rPr>
          <w:rFonts w:cs="Times New Roman"/>
          <w:sz w:val="24"/>
          <w:szCs w:val="24"/>
        </w:rPr>
        <w:t>Sta-</w:t>
      </w:r>
      <w:proofErr w:type="spellStart"/>
      <w:r>
        <w:rPr>
          <w:rFonts w:cs="Times New Roman"/>
          <w:sz w:val="24"/>
          <w:szCs w:val="24"/>
        </w:rPr>
        <w:t>bilt</w:t>
      </w:r>
      <w:proofErr w:type="spellEnd"/>
      <w:r>
        <w:rPr>
          <w:rFonts w:cs="Times New Roman"/>
          <w:sz w:val="24"/>
          <w:szCs w:val="24"/>
        </w:rPr>
        <w:t xml:space="preserve"> Construction seal-coated 20 blocks of city streets, focusing on areas of 10th, 11th, 12th, 15th, and 19th streets. Work also</w:t>
      </w:r>
      <w:r>
        <w:rPr>
          <w:sz w:val="24"/>
        </w:rPr>
        <w:t xml:space="preserve"> began on replacing sidewalks along Main Street in front of the Coffee Corner, the library, and the museum. This work will be continuing for the next few weeks.</w:t>
      </w:r>
    </w:p>
    <w:p w14:paraId="10C2C2A7" w14:textId="0631EE4D" w:rsidR="00210859" w:rsidRPr="00FC5E4C" w:rsidRDefault="00210859" w:rsidP="00210859">
      <w:pPr>
        <w:spacing w:line="240" w:lineRule="auto"/>
        <w:jc w:val="center"/>
        <w:rPr>
          <w:b/>
          <w:smallCaps/>
          <w:sz w:val="28"/>
          <w:szCs w:val="28"/>
        </w:rPr>
      </w:pPr>
      <w:r w:rsidRPr="00FC5E4C">
        <w:rPr>
          <w:b/>
          <w:smallCaps/>
          <w:sz w:val="28"/>
          <w:szCs w:val="28"/>
        </w:rPr>
        <w:t>Absentee Ballots Available</w:t>
      </w:r>
    </w:p>
    <w:p w14:paraId="40A70B33" w14:textId="60AFBD29" w:rsidR="00210859" w:rsidRDefault="00210859" w:rsidP="00210859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General Election is Tuesday, Nov. 3, and Absentee Ballot Request Forms have been mailed to all </w:t>
      </w:r>
      <w:r w:rsidR="003E178E">
        <w:rPr>
          <w:bCs/>
          <w:sz w:val="24"/>
          <w:szCs w:val="24"/>
        </w:rPr>
        <w:t xml:space="preserve">Iowa </w:t>
      </w:r>
      <w:r>
        <w:rPr>
          <w:bCs/>
          <w:sz w:val="24"/>
          <w:szCs w:val="24"/>
        </w:rPr>
        <w:t xml:space="preserve">registered voters. If you want to receive a ballot by mail, fill out the Absentee Ballot Request </w:t>
      </w:r>
      <w:r w:rsidR="004F63F7">
        <w:rPr>
          <w:bCs/>
          <w:sz w:val="24"/>
          <w:szCs w:val="24"/>
        </w:rPr>
        <w:t xml:space="preserve">form </w:t>
      </w:r>
      <w:r>
        <w:rPr>
          <w:bCs/>
          <w:sz w:val="24"/>
          <w:szCs w:val="24"/>
        </w:rPr>
        <w:t xml:space="preserve">and </w:t>
      </w:r>
      <w:r w:rsidRPr="00A17F0D">
        <w:rPr>
          <w:b/>
          <w:sz w:val="24"/>
          <w:szCs w:val="24"/>
        </w:rPr>
        <w:t>return it to the Greene County Auditor by Oct. 2</w:t>
      </w:r>
      <w:r w:rsidR="00D05DAD" w:rsidRPr="00A17F0D">
        <w:rPr>
          <w:b/>
          <w:sz w:val="24"/>
          <w:szCs w:val="24"/>
        </w:rPr>
        <w:t>4</w:t>
      </w:r>
      <w:r w:rsidRPr="00A17F0D">
        <w:rPr>
          <w:b/>
          <w:sz w:val="24"/>
          <w:szCs w:val="24"/>
        </w:rPr>
        <w:t xml:space="preserve"> at 5 p.m.</w:t>
      </w:r>
    </w:p>
    <w:p w14:paraId="63658B73" w14:textId="68072298" w:rsidR="00210859" w:rsidRDefault="00210859" w:rsidP="00210859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For more information</w:t>
      </w:r>
      <w:r w:rsidR="00847AFB">
        <w:rPr>
          <w:bCs/>
          <w:sz w:val="24"/>
          <w:szCs w:val="24"/>
        </w:rPr>
        <w:t xml:space="preserve"> or to track your ballot</w:t>
      </w:r>
      <w:r>
        <w:rPr>
          <w:bCs/>
          <w:sz w:val="24"/>
          <w:szCs w:val="24"/>
        </w:rPr>
        <w:t>, go to voterready.iowa.gov or call the Greene County Auditor at 515-386-5680.</w:t>
      </w:r>
    </w:p>
    <w:p w14:paraId="7AD4868B" w14:textId="6276BDDF" w:rsidR="00CA34EE" w:rsidRPr="00143632" w:rsidRDefault="00143632" w:rsidP="00CA34EE">
      <w:pPr>
        <w:spacing w:line="240" w:lineRule="auto"/>
        <w:jc w:val="center"/>
        <w:rPr>
          <w:b/>
          <w:smallCaps/>
          <w:sz w:val="28"/>
          <w:szCs w:val="28"/>
        </w:rPr>
      </w:pPr>
      <w:r w:rsidRPr="00143632">
        <w:rPr>
          <w:b/>
          <w:smallCaps/>
          <w:sz w:val="28"/>
          <w:szCs w:val="28"/>
        </w:rPr>
        <w:t>Trunk or Treat</w:t>
      </w:r>
      <w:r w:rsidR="00324305">
        <w:rPr>
          <w:b/>
          <w:smallCaps/>
          <w:sz w:val="28"/>
          <w:szCs w:val="28"/>
        </w:rPr>
        <w:t xml:space="preserve"> Set for Oct. 31</w:t>
      </w:r>
    </w:p>
    <w:p w14:paraId="36B4923D" w14:textId="51B0F292" w:rsidR="00A17F0D" w:rsidRPr="00324305" w:rsidRDefault="00842343" w:rsidP="00383C69">
      <w:pPr>
        <w:spacing w:line="240" w:lineRule="auto"/>
        <w:jc w:val="left"/>
        <w:rPr>
          <w:bCs/>
          <w:sz w:val="24"/>
          <w:szCs w:val="24"/>
        </w:rPr>
      </w:pPr>
      <w:r w:rsidRPr="00324305">
        <w:rPr>
          <w:bCs/>
          <w:sz w:val="24"/>
          <w:szCs w:val="24"/>
        </w:rPr>
        <w:t xml:space="preserve">At a special meeting, the City Council </w:t>
      </w:r>
      <w:r w:rsidR="00324305" w:rsidRPr="00324305">
        <w:rPr>
          <w:bCs/>
          <w:sz w:val="24"/>
          <w:szCs w:val="24"/>
        </w:rPr>
        <w:t xml:space="preserve">voted </w:t>
      </w:r>
      <w:r w:rsidRPr="00324305">
        <w:rPr>
          <w:bCs/>
          <w:sz w:val="24"/>
          <w:szCs w:val="24"/>
        </w:rPr>
        <w:t xml:space="preserve">to </w:t>
      </w:r>
      <w:r w:rsidR="00324305">
        <w:rPr>
          <w:bCs/>
          <w:sz w:val="24"/>
          <w:szCs w:val="24"/>
        </w:rPr>
        <w:t xml:space="preserve">tentatively </w:t>
      </w:r>
      <w:r w:rsidRPr="00324305">
        <w:rPr>
          <w:bCs/>
          <w:sz w:val="24"/>
          <w:szCs w:val="24"/>
        </w:rPr>
        <w:t>hold the town’s annual Trunk or Treat Halloween event on Saturday, Oct. 31</w:t>
      </w:r>
      <w:r w:rsidR="00324305" w:rsidRPr="00324305">
        <w:rPr>
          <w:bCs/>
          <w:sz w:val="24"/>
          <w:szCs w:val="24"/>
        </w:rPr>
        <w:t>, with some changes to ensure everyone’s safety</w:t>
      </w:r>
      <w:r w:rsidRPr="00324305">
        <w:rPr>
          <w:bCs/>
          <w:sz w:val="24"/>
          <w:szCs w:val="24"/>
        </w:rPr>
        <w:t xml:space="preserve">. </w:t>
      </w:r>
    </w:p>
    <w:p w14:paraId="29FAC8B5" w14:textId="55383CCD" w:rsidR="00383C69" w:rsidRPr="00324305" w:rsidRDefault="00324305" w:rsidP="00383C69">
      <w:pPr>
        <w:spacing w:line="240" w:lineRule="auto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>For example, c</w:t>
      </w:r>
      <w:r w:rsidRPr="00324305">
        <w:rPr>
          <w:bCs/>
          <w:sz w:val="24"/>
          <w:szCs w:val="24"/>
        </w:rPr>
        <w:t>ars parked along Main Street will be separated by spaces</w:t>
      </w:r>
      <w:r>
        <w:rPr>
          <w:bCs/>
          <w:sz w:val="24"/>
          <w:szCs w:val="24"/>
        </w:rPr>
        <w:t>; table</w:t>
      </w:r>
      <w:r w:rsidR="00B61EF4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should be set out by the trunk for grab-and-go treats, and treats should be put into separate containers or bags. </w:t>
      </w:r>
      <w:r w:rsidR="00973FA5">
        <w:rPr>
          <w:bCs/>
          <w:sz w:val="24"/>
          <w:szCs w:val="24"/>
        </w:rPr>
        <w:t>We want to keep everyone safe!</w:t>
      </w:r>
    </w:p>
    <w:p w14:paraId="6A7CD463" w14:textId="2D70FBDC" w:rsidR="00CA34EE" w:rsidRPr="00143632" w:rsidRDefault="00143632" w:rsidP="00CA34EE">
      <w:pPr>
        <w:spacing w:line="240" w:lineRule="auto"/>
        <w:jc w:val="center"/>
        <w:rPr>
          <w:b/>
          <w:smallCaps/>
          <w:sz w:val="28"/>
          <w:szCs w:val="28"/>
        </w:rPr>
      </w:pPr>
      <w:r w:rsidRPr="00143632">
        <w:rPr>
          <w:b/>
          <w:smallCaps/>
          <w:sz w:val="28"/>
          <w:szCs w:val="28"/>
        </w:rPr>
        <w:t>Jingle Into Junction</w:t>
      </w:r>
      <w:r w:rsidR="00324305">
        <w:rPr>
          <w:b/>
          <w:smallCaps/>
          <w:sz w:val="28"/>
          <w:szCs w:val="28"/>
        </w:rPr>
        <w:t xml:space="preserve"> </w:t>
      </w:r>
      <w:r w:rsidR="004F63F7">
        <w:rPr>
          <w:b/>
          <w:smallCaps/>
          <w:sz w:val="28"/>
          <w:szCs w:val="28"/>
        </w:rPr>
        <w:t>Ideas</w:t>
      </w:r>
    </w:p>
    <w:p w14:paraId="4932A49E" w14:textId="027E2C6D" w:rsidR="00324305" w:rsidRPr="00324305" w:rsidRDefault="00842343" w:rsidP="00210859">
      <w:pPr>
        <w:spacing w:line="240" w:lineRule="auto"/>
        <w:jc w:val="left"/>
        <w:rPr>
          <w:bCs/>
          <w:sz w:val="24"/>
          <w:szCs w:val="24"/>
        </w:rPr>
      </w:pPr>
      <w:r w:rsidRPr="00324305">
        <w:rPr>
          <w:bCs/>
          <w:sz w:val="24"/>
          <w:szCs w:val="24"/>
        </w:rPr>
        <w:t xml:space="preserve">Horizons has been meeting </w:t>
      </w:r>
      <w:r w:rsidR="00324305" w:rsidRPr="00324305">
        <w:rPr>
          <w:bCs/>
          <w:sz w:val="24"/>
          <w:szCs w:val="24"/>
        </w:rPr>
        <w:t xml:space="preserve">the last couple of months </w:t>
      </w:r>
      <w:r w:rsidRPr="00324305">
        <w:rPr>
          <w:bCs/>
          <w:sz w:val="24"/>
          <w:szCs w:val="24"/>
        </w:rPr>
        <w:t xml:space="preserve">to discuss </w:t>
      </w:r>
      <w:r w:rsidR="00324305" w:rsidRPr="00324305">
        <w:rPr>
          <w:bCs/>
          <w:sz w:val="24"/>
          <w:szCs w:val="24"/>
        </w:rPr>
        <w:t xml:space="preserve">ideas on </w:t>
      </w:r>
      <w:r w:rsidRPr="00324305">
        <w:rPr>
          <w:bCs/>
          <w:sz w:val="24"/>
          <w:szCs w:val="24"/>
        </w:rPr>
        <w:t xml:space="preserve">how to maintain our town’s traditional Jingle </w:t>
      </w:r>
      <w:proofErr w:type="gramStart"/>
      <w:r w:rsidRPr="00324305">
        <w:rPr>
          <w:bCs/>
          <w:sz w:val="24"/>
          <w:szCs w:val="24"/>
        </w:rPr>
        <w:t>Into</w:t>
      </w:r>
      <w:proofErr w:type="gramEnd"/>
      <w:r w:rsidRPr="00324305">
        <w:rPr>
          <w:bCs/>
          <w:sz w:val="24"/>
          <w:szCs w:val="24"/>
        </w:rPr>
        <w:t xml:space="preserve"> Junction in December while keeping </w:t>
      </w:r>
      <w:r w:rsidR="00973FA5">
        <w:rPr>
          <w:bCs/>
          <w:sz w:val="24"/>
          <w:szCs w:val="24"/>
        </w:rPr>
        <w:t>folks</w:t>
      </w:r>
      <w:r w:rsidRPr="00324305">
        <w:rPr>
          <w:bCs/>
          <w:sz w:val="24"/>
          <w:szCs w:val="24"/>
        </w:rPr>
        <w:t xml:space="preserve"> safe and socially distant. </w:t>
      </w:r>
      <w:r w:rsidR="00973FA5">
        <w:rPr>
          <w:bCs/>
          <w:sz w:val="24"/>
          <w:szCs w:val="24"/>
        </w:rPr>
        <w:t>A decision will be made by November.</w:t>
      </w:r>
    </w:p>
    <w:sectPr w:rsidR="00324305" w:rsidRPr="00324305" w:rsidSect="001013F2">
      <w:type w:val="continuous"/>
      <w:pgSz w:w="12240" w:h="15840"/>
      <w:pgMar w:top="1440" w:right="1080" w:bottom="1440" w:left="1080" w:header="720" w:footer="720" w:gutter="0"/>
      <w:cols w:num="2" w:space="10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">
    <w:altName w:val="Gungsuh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B0D4E"/>
    <w:multiLevelType w:val="hybridMultilevel"/>
    <w:tmpl w:val="59C2E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32F13"/>
    <w:multiLevelType w:val="hybridMultilevel"/>
    <w:tmpl w:val="41CECCD6"/>
    <w:lvl w:ilvl="0" w:tplc="7472DD7A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DateAndTim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650"/>
    <w:rsid w:val="00003DB8"/>
    <w:rsid w:val="00012184"/>
    <w:rsid w:val="00012D8F"/>
    <w:rsid w:val="00031DBB"/>
    <w:rsid w:val="00037C43"/>
    <w:rsid w:val="00040FBF"/>
    <w:rsid w:val="000425A3"/>
    <w:rsid w:val="0004570E"/>
    <w:rsid w:val="0004752C"/>
    <w:rsid w:val="00050904"/>
    <w:rsid w:val="00051A01"/>
    <w:rsid w:val="00052B23"/>
    <w:rsid w:val="000679AF"/>
    <w:rsid w:val="00090C3F"/>
    <w:rsid w:val="000955EC"/>
    <w:rsid w:val="000B6CA6"/>
    <w:rsid w:val="000C0407"/>
    <w:rsid w:val="000C31A4"/>
    <w:rsid w:val="000D0B6B"/>
    <w:rsid w:val="000E58FC"/>
    <w:rsid w:val="000F2E12"/>
    <w:rsid w:val="001013F2"/>
    <w:rsid w:val="001027BD"/>
    <w:rsid w:val="00125E17"/>
    <w:rsid w:val="00130F55"/>
    <w:rsid w:val="00135962"/>
    <w:rsid w:val="00140AA2"/>
    <w:rsid w:val="00143620"/>
    <w:rsid w:val="00143632"/>
    <w:rsid w:val="00145DB5"/>
    <w:rsid w:val="00150F1C"/>
    <w:rsid w:val="001513DE"/>
    <w:rsid w:val="001535A8"/>
    <w:rsid w:val="001719EF"/>
    <w:rsid w:val="001874BA"/>
    <w:rsid w:val="0019487C"/>
    <w:rsid w:val="001964AB"/>
    <w:rsid w:val="001A64A5"/>
    <w:rsid w:val="001B7933"/>
    <w:rsid w:val="001C57B8"/>
    <w:rsid w:val="001D243E"/>
    <w:rsid w:val="001D5BE2"/>
    <w:rsid w:val="001E6519"/>
    <w:rsid w:val="00210859"/>
    <w:rsid w:val="00211126"/>
    <w:rsid w:val="002148F5"/>
    <w:rsid w:val="0021615C"/>
    <w:rsid w:val="00223FE1"/>
    <w:rsid w:val="002369E4"/>
    <w:rsid w:val="00237C55"/>
    <w:rsid w:val="0026687E"/>
    <w:rsid w:val="002B25D4"/>
    <w:rsid w:val="002B46EF"/>
    <w:rsid w:val="002E30AD"/>
    <w:rsid w:val="002F7611"/>
    <w:rsid w:val="00304AC0"/>
    <w:rsid w:val="003108FE"/>
    <w:rsid w:val="00310CB9"/>
    <w:rsid w:val="00321C13"/>
    <w:rsid w:val="00324305"/>
    <w:rsid w:val="003263E9"/>
    <w:rsid w:val="0033018C"/>
    <w:rsid w:val="003432FF"/>
    <w:rsid w:val="00345D74"/>
    <w:rsid w:val="003507F1"/>
    <w:rsid w:val="00360444"/>
    <w:rsid w:val="003614FE"/>
    <w:rsid w:val="00365BD8"/>
    <w:rsid w:val="00383C69"/>
    <w:rsid w:val="00396856"/>
    <w:rsid w:val="003A5491"/>
    <w:rsid w:val="003A7F28"/>
    <w:rsid w:val="003B5EE8"/>
    <w:rsid w:val="003C4A1C"/>
    <w:rsid w:val="003C4DBA"/>
    <w:rsid w:val="003E178E"/>
    <w:rsid w:val="003E6F44"/>
    <w:rsid w:val="003F0399"/>
    <w:rsid w:val="003F2BB5"/>
    <w:rsid w:val="00400720"/>
    <w:rsid w:val="00411626"/>
    <w:rsid w:val="00417973"/>
    <w:rsid w:val="00424650"/>
    <w:rsid w:val="004311C0"/>
    <w:rsid w:val="004345B7"/>
    <w:rsid w:val="0044073B"/>
    <w:rsid w:val="00440AEC"/>
    <w:rsid w:val="00462137"/>
    <w:rsid w:val="00464B25"/>
    <w:rsid w:val="0048005B"/>
    <w:rsid w:val="004801EB"/>
    <w:rsid w:val="004802AD"/>
    <w:rsid w:val="0048114A"/>
    <w:rsid w:val="004A1DA7"/>
    <w:rsid w:val="004A23A2"/>
    <w:rsid w:val="004A67EC"/>
    <w:rsid w:val="004C3CF1"/>
    <w:rsid w:val="004C3FC7"/>
    <w:rsid w:val="004C40C7"/>
    <w:rsid w:val="004D150F"/>
    <w:rsid w:val="004D2373"/>
    <w:rsid w:val="004F63F7"/>
    <w:rsid w:val="005062F5"/>
    <w:rsid w:val="00506D93"/>
    <w:rsid w:val="005104B9"/>
    <w:rsid w:val="005177AB"/>
    <w:rsid w:val="0052159A"/>
    <w:rsid w:val="00522473"/>
    <w:rsid w:val="00526345"/>
    <w:rsid w:val="005423F3"/>
    <w:rsid w:val="00546C00"/>
    <w:rsid w:val="00565056"/>
    <w:rsid w:val="0057527A"/>
    <w:rsid w:val="0058406C"/>
    <w:rsid w:val="005A50B6"/>
    <w:rsid w:val="005A689F"/>
    <w:rsid w:val="005B573E"/>
    <w:rsid w:val="005B6857"/>
    <w:rsid w:val="005C6628"/>
    <w:rsid w:val="005D030D"/>
    <w:rsid w:val="005E2B82"/>
    <w:rsid w:val="005F7A48"/>
    <w:rsid w:val="00600CCF"/>
    <w:rsid w:val="00600EF3"/>
    <w:rsid w:val="0062152B"/>
    <w:rsid w:val="00643C21"/>
    <w:rsid w:val="00650265"/>
    <w:rsid w:val="0065560F"/>
    <w:rsid w:val="00666CA8"/>
    <w:rsid w:val="00671338"/>
    <w:rsid w:val="00674D6C"/>
    <w:rsid w:val="00676500"/>
    <w:rsid w:val="006824E8"/>
    <w:rsid w:val="006959B9"/>
    <w:rsid w:val="00695AB0"/>
    <w:rsid w:val="006D3F5E"/>
    <w:rsid w:val="006E0427"/>
    <w:rsid w:val="006E0979"/>
    <w:rsid w:val="00703102"/>
    <w:rsid w:val="00716231"/>
    <w:rsid w:val="007349D1"/>
    <w:rsid w:val="0073654B"/>
    <w:rsid w:val="00744B24"/>
    <w:rsid w:val="007478BD"/>
    <w:rsid w:val="007513C9"/>
    <w:rsid w:val="007525D8"/>
    <w:rsid w:val="00753E33"/>
    <w:rsid w:val="00762DC2"/>
    <w:rsid w:val="007671F6"/>
    <w:rsid w:val="007A1D84"/>
    <w:rsid w:val="007A319D"/>
    <w:rsid w:val="007E2246"/>
    <w:rsid w:val="007E52AD"/>
    <w:rsid w:val="007F4AE1"/>
    <w:rsid w:val="008032B0"/>
    <w:rsid w:val="00816942"/>
    <w:rsid w:val="00825B03"/>
    <w:rsid w:val="00841168"/>
    <w:rsid w:val="00842343"/>
    <w:rsid w:val="0084250F"/>
    <w:rsid w:val="00847767"/>
    <w:rsid w:val="00847AFB"/>
    <w:rsid w:val="00853A98"/>
    <w:rsid w:val="00854EB6"/>
    <w:rsid w:val="00863F02"/>
    <w:rsid w:val="00866FBE"/>
    <w:rsid w:val="00867671"/>
    <w:rsid w:val="0089295A"/>
    <w:rsid w:val="00893D33"/>
    <w:rsid w:val="0089754D"/>
    <w:rsid w:val="008A58A9"/>
    <w:rsid w:val="008C77E2"/>
    <w:rsid w:val="008C7C6A"/>
    <w:rsid w:val="008D69CF"/>
    <w:rsid w:val="008E63A1"/>
    <w:rsid w:val="008F0443"/>
    <w:rsid w:val="0091765D"/>
    <w:rsid w:val="009248CE"/>
    <w:rsid w:val="00927FA5"/>
    <w:rsid w:val="00931A2C"/>
    <w:rsid w:val="0094090C"/>
    <w:rsid w:val="00942587"/>
    <w:rsid w:val="00944B79"/>
    <w:rsid w:val="009501C8"/>
    <w:rsid w:val="00953CDC"/>
    <w:rsid w:val="009672E0"/>
    <w:rsid w:val="00970194"/>
    <w:rsid w:val="00973FA5"/>
    <w:rsid w:val="00983E45"/>
    <w:rsid w:val="00985F9E"/>
    <w:rsid w:val="00991E97"/>
    <w:rsid w:val="009C6485"/>
    <w:rsid w:val="009D39B9"/>
    <w:rsid w:val="009D67BD"/>
    <w:rsid w:val="009E4B0C"/>
    <w:rsid w:val="009F4CFC"/>
    <w:rsid w:val="00A01705"/>
    <w:rsid w:val="00A17F0D"/>
    <w:rsid w:val="00A31598"/>
    <w:rsid w:val="00A32BD5"/>
    <w:rsid w:val="00A337D3"/>
    <w:rsid w:val="00A56FE9"/>
    <w:rsid w:val="00A80500"/>
    <w:rsid w:val="00A8344F"/>
    <w:rsid w:val="00A92BC1"/>
    <w:rsid w:val="00AA17AC"/>
    <w:rsid w:val="00AC4E7B"/>
    <w:rsid w:val="00AE4090"/>
    <w:rsid w:val="00AE5CF3"/>
    <w:rsid w:val="00AE7D0F"/>
    <w:rsid w:val="00B0763B"/>
    <w:rsid w:val="00B23198"/>
    <w:rsid w:val="00B30531"/>
    <w:rsid w:val="00B41B52"/>
    <w:rsid w:val="00B46733"/>
    <w:rsid w:val="00B61EF4"/>
    <w:rsid w:val="00B66D00"/>
    <w:rsid w:val="00B67942"/>
    <w:rsid w:val="00B74A27"/>
    <w:rsid w:val="00B75768"/>
    <w:rsid w:val="00B7787A"/>
    <w:rsid w:val="00B81ED8"/>
    <w:rsid w:val="00B821CF"/>
    <w:rsid w:val="00BB6FD0"/>
    <w:rsid w:val="00BB7C60"/>
    <w:rsid w:val="00BC153E"/>
    <w:rsid w:val="00BD0125"/>
    <w:rsid w:val="00BD4B9F"/>
    <w:rsid w:val="00BD789F"/>
    <w:rsid w:val="00BE222D"/>
    <w:rsid w:val="00BF3EC9"/>
    <w:rsid w:val="00C05C1A"/>
    <w:rsid w:val="00C06EF1"/>
    <w:rsid w:val="00C35A5D"/>
    <w:rsid w:val="00C36A98"/>
    <w:rsid w:val="00C431DC"/>
    <w:rsid w:val="00C562EB"/>
    <w:rsid w:val="00C6282D"/>
    <w:rsid w:val="00C7419F"/>
    <w:rsid w:val="00C8203E"/>
    <w:rsid w:val="00CA34EE"/>
    <w:rsid w:val="00CD11D7"/>
    <w:rsid w:val="00CD52E2"/>
    <w:rsid w:val="00CD57E8"/>
    <w:rsid w:val="00CF086E"/>
    <w:rsid w:val="00CF4308"/>
    <w:rsid w:val="00D001C4"/>
    <w:rsid w:val="00D02F3F"/>
    <w:rsid w:val="00D05DAD"/>
    <w:rsid w:val="00D10F38"/>
    <w:rsid w:val="00D14FD9"/>
    <w:rsid w:val="00D26705"/>
    <w:rsid w:val="00D34044"/>
    <w:rsid w:val="00D41E76"/>
    <w:rsid w:val="00D52C46"/>
    <w:rsid w:val="00D627DF"/>
    <w:rsid w:val="00D92FE7"/>
    <w:rsid w:val="00DB2FD7"/>
    <w:rsid w:val="00DB3F33"/>
    <w:rsid w:val="00DC065D"/>
    <w:rsid w:val="00DC6AD0"/>
    <w:rsid w:val="00DE113B"/>
    <w:rsid w:val="00E02719"/>
    <w:rsid w:val="00E050E0"/>
    <w:rsid w:val="00E424C5"/>
    <w:rsid w:val="00E42DBC"/>
    <w:rsid w:val="00E4768C"/>
    <w:rsid w:val="00E601E4"/>
    <w:rsid w:val="00E6521A"/>
    <w:rsid w:val="00E7216A"/>
    <w:rsid w:val="00E80E4A"/>
    <w:rsid w:val="00EB0CAD"/>
    <w:rsid w:val="00EB1663"/>
    <w:rsid w:val="00EB3508"/>
    <w:rsid w:val="00EC041C"/>
    <w:rsid w:val="00EC25B0"/>
    <w:rsid w:val="00EC5C8B"/>
    <w:rsid w:val="00EC7C6E"/>
    <w:rsid w:val="00ED16AA"/>
    <w:rsid w:val="00ED3DFF"/>
    <w:rsid w:val="00ED6B3A"/>
    <w:rsid w:val="00EE2E94"/>
    <w:rsid w:val="00EF44B1"/>
    <w:rsid w:val="00F04CE2"/>
    <w:rsid w:val="00F316D0"/>
    <w:rsid w:val="00F34846"/>
    <w:rsid w:val="00F34DBC"/>
    <w:rsid w:val="00F4726D"/>
    <w:rsid w:val="00F56DE6"/>
    <w:rsid w:val="00F80DB4"/>
    <w:rsid w:val="00FB46F0"/>
    <w:rsid w:val="00FC5E4C"/>
    <w:rsid w:val="00FD2A40"/>
    <w:rsid w:val="00FE155E"/>
    <w:rsid w:val="00FE1A2B"/>
    <w:rsid w:val="00FE44AE"/>
    <w:rsid w:val="00FE45A9"/>
    <w:rsid w:val="00FF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93C934D4-9593-464D-BA52-226E7316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02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5" Type="http://schemas.microsoft.com/office/2007/relationships/hdphoto" Target="media/hdphoto4.wdp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microsoft.com/office/2007/relationships/hdphoto" Target="media/hdphoto1.wdp"/><Relationship Id="rId1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142DD4-ADE0-4F22-B39E-CD432B6B6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0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lastModifiedBy>Grand Junction City Hall</cp:lastModifiedBy>
  <cp:revision>2</cp:revision>
  <cp:lastPrinted>2020-09-29T15:17:00Z</cp:lastPrinted>
  <dcterms:created xsi:type="dcterms:W3CDTF">2020-09-29T15:19:00Z</dcterms:created>
  <dcterms:modified xsi:type="dcterms:W3CDTF">2020-09-29T15:19:00Z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